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1"/>
        <w:gridCol w:w="550"/>
        <w:gridCol w:w="70"/>
        <w:gridCol w:w="822"/>
        <w:gridCol w:w="479"/>
        <w:gridCol w:w="350"/>
        <w:gridCol w:w="527"/>
        <w:gridCol w:w="700"/>
        <w:gridCol w:w="257"/>
        <w:gridCol w:w="609"/>
        <w:gridCol w:w="2225"/>
      </w:tblGrid>
      <w:tr w:rsidR="00043D7B" w:rsidRPr="00AC2029" w14:paraId="53B8DCA0" w14:textId="77777777" w:rsidTr="00141EDD">
        <w:tc>
          <w:tcPr>
            <w:tcW w:w="5000" w:type="pct"/>
            <w:gridSpan w:val="11"/>
            <w:shd w:val="clear" w:color="auto" w:fill="731F1C" w:themeFill="accent5"/>
            <w:vAlign w:val="bottom"/>
          </w:tcPr>
          <w:p w14:paraId="3271D303" w14:textId="77777777" w:rsidR="000172E5" w:rsidRPr="00AC2029" w:rsidRDefault="006E6087" w:rsidP="00637200">
            <w:pPr>
              <w:pStyle w:val="Cmsor1"/>
              <w:rPr>
                <w:sz w:val="24"/>
                <w:szCs w:val="24"/>
                <w:lang w:val="hu-HU"/>
              </w:rPr>
            </w:pPr>
            <w:r w:rsidRPr="00AC2029">
              <w:rPr>
                <w:sz w:val="24"/>
                <w:szCs w:val="24"/>
                <w:lang w:val="hu-HU"/>
              </w:rPr>
              <w:t>KITÖLTENDŐ ADATOK</w:t>
            </w:r>
          </w:p>
        </w:tc>
      </w:tr>
      <w:tr w:rsidR="00913BB8" w:rsidRPr="001F6F72" w14:paraId="2AD08057" w14:textId="77777777" w:rsidTr="00141EDD">
        <w:tc>
          <w:tcPr>
            <w:tcW w:w="1311" w:type="pct"/>
            <w:vAlign w:val="bottom"/>
          </w:tcPr>
          <w:p w14:paraId="75F4CB5A" w14:textId="77777777" w:rsidR="000172E5" w:rsidRPr="00AB2DC3" w:rsidRDefault="00791F88" w:rsidP="00791F88">
            <w:pPr>
              <w:pStyle w:val="Normlbehzs"/>
              <w:ind w:left="-105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Projekt NEVE + CÍME</w:t>
            </w:r>
          </w:p>
        </w:tc>
        <w:sdt>
          <w:sdtPr>
            <w:rPr>
              <w:sz w:val="26"/>
              <w:szCs w:val="26"/>
              <w:lang w:val="hu-HU"/>
            </w:rPr>
            <w:id w:val="961699974"/>
            <w:placeholder>
              <w:docPart w:val="2A4A50A6C5664BE19DC5799D2D1841D0"/>
            </w:placeholder>
            <w:showingPlcHdr/>
            <w:text/>
          </w:sdtPr>
          <w:sdtEndPr/>
          <w:sdtContent>
            <w:tc>
              <w:tcPr>
                <w:tcW w:w="3689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B2A24BF" w14:textId="77777777" w:rsidR="000172E5" w:rsidRPr="00B504B2" w:rsidRDefault="00531FEE" w:rsidP="00311D4F">
                <w:pPr>
                  <w:rPr>
                    <w:sz w:val="26"/>
                    <w:szCs w:val="26"/>
                    <w:lang w:val="hu-HU"/>
                  </w:rPr>
                </w:pPr>
                <w:r w:rsidRPr="00531FEE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</w:tr>
      <w:tr w:rsidR="00913BB8" w:rsidRPr="001F6F72" w14:paraId="021D6ADC" w14:textId="77777777" w:rsidTr="00141EDD">
        <w:tc>
          <w:tcPr>
            <w:tcW w:w="1311" w:type="pct"/>
            <w:vAlign w:val="bottom"/>
          </w:tcPr>
          <w:p w14:paraId="1BD851FD" w14:textId="77777777" w:rsidR="000172E5" w:rsidRPr="00AB2DC3" w:rsidRDefault="00791F88" w:rsidP="00791F88">
            <w:pPr>
              <w:pStyle w:val="Normlbehzs"/>
              <w:ind w:left="-105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Lapostető szigetelő (szakkivitelező) neve</w:t>
            </w:r>
          </w:p>
        </w:tc>
        <w:sdt>
          <w:sdtPr>
            <w:rPr>
              <w:sz w:val="26"/>
              <w:szCs w:val="26"/>
              <w:lang w:val="hu-HU"/>
            </w:rPr>
            <w:id w:val="1304587709"/>
            <w:placeholder>
              <w:docPart w:val="F4A88A0DD4C149EAB291E3C5E2A4ECFD"/>
            </w:placeholder>
            <w:showingPlcHdr/>
            <w:text/>
          </w:sdtPr>
          <w:sdtEndPr/>
          <w:sdtContent>
            <w:tc>
              <w:tcPr>
                <w:tcW w:w="3689" w:type="pct"/>
                <w:gridSpan w:val="10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4CE1C38" w14:textId="77777777" w:rsidR="000172E5" w:rsidRPr="00B504B2" w:rsidRDefault="00531FEE" w:rsidP="00311D4F">
                <w:pPr>
                  <w:rPr>
                    <w:sz w:val="26"/>
                    <w:szCs w:val="26"/>
                    <w:lang w:val="hu-HU"/>
                  </w:rPr>
                </w:pPr>
                <w:r w:rsidRPr="00531FEE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</w:tr>
      <w:tr w:rsidR="00913BB8" w:rsidRPr="001F6F72" w14:paraId="2DA2867A" w14:textId="77777777" w:rsidTr="00141EDD">
        <w:tc>
          <w:tcPr>
            <w:tcW w:w="1311" w:type="pct"/>
            <w:vAlign w:val="bottom"/>
          </w:tcPr>
          <w:p w14:paraId="3D993D95" w14:textId="77777777" w:rsidR="00043D7B" w:rsidRPr="00AB2DC3" w:rsidRDefault="00043D7B" w:rsidP="00043D7B">
            <w:pPr>
              <w:ind w:left="-105" w:right="-257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 xml:space="preserve">Műszaki kontakt: </w:t>
            </w:r>
          </w:p>
        </w:tc>
        <w:tc>
          <w:tcPr>
            <w:tcW w:w="347" w:type="pct"/>
            <w:gridSpan w:val="2"/>
            <w:vAlign w:val="bottom"/>
          </w:tcPr>
          <w:p w14:paraId="3ADC57CC" w14:textId="77777777" w:rsidR="00043D7B" w:rsidRPr="00AB2DC3" w:rsidRDefault="00043D7B" w:rsidP="00791F88">
            <w:pPr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név</w:t>
            </w:r>
          </w:p>
        </w:tc>
        <w:sdt>
          <w:sdtPr>
            <w:rPr>
              <w:sz w:val="26"/>
              <w:szCs w:val="26"/>
              <w:lang w:val="hu-HU"/>
            </w:rPr>
            <w:id w:val="-968127815"/>
            <w:placeholder>
              <w:docPart w:val="FC9EA2B23A814B39BE111BFC7D0B9740"/>
            </w:placeholder>
            <w:showingPlcHdr/>
            <w:text/>
          </w:sdtPr>
          <w:sdtEndPr/>
          <w:sdtContent>
            <w:tc>
              <w:tcPr>
                <w:tcW w:w="1219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220EF59" w14:textId="77777777" w:rsidR="00043D7B" w:rsidRPr="00B504B2" w:rsidRDefault="00B269B0" w:rsidP="00B269B0">
                <w:pPr>
                  <w:rPr>
                    <w:sz w:val="26"/>
                    <w:szCs w:val="26"/>
                    <w:lang w:val="hu-HU"/>
                  </w:rPr>
                </w:pPr>
                <w:r w:rsidRPr="00B269B0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  <w:tc>
          <w:tcPr>
            <w:tcW w:w="877" w:type="pct"/>
            <w:gridSpan w:val="3"/>
            <w:vAlign w:val="bottom"/>
          </w:tcPr>
          <w:p w14:paraId="348AF2B0" w14:textId="77777777" w:rsidR="00043D7B" w:rsidRPr="00AB2DC3" w:rsidRDefault="00043D7B" w:rsidP="00791F88">
            <w:pPr>
              <w:ind w:firstLine="148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telefonszám</w:t>
            </w:r>
          </w:p>
        </w:tc>
        <w:sdt>
          <w:sdtPr>
            <w:rPr>
              <w:sz w:val="26"/>
              <w:szCs w:val="26"/>
              <w:lang w:val="hu-HU"/>
            </w:rPr>
            <w:id w:val="2138064566"/>
            <w:placeholder>
              <w:docPart w:val="A447B759AAF24558B81CF63B89C9C161"/>
            </w:placeholder>
            <w:showingPlcHdr/>
            <w:text/>
          </w:sdtPr>
          <w:sdtEndPr/>
          <w:sdtContent>
            <w:tc>
              <w:tcPr>
                <w:tcW w:w="124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18D1D1B" w14:textId="77777777" w:rsidR="00043D7B" w:rsidRPr="00B504B2" w:rsidRDefault="00B269B0" w:rsidP="00500F42">
                <w:pPr>
                  <w:ind w:left="-29"/>
                  <w:rPr>
                    <w:sz w:val="26"/>
                    <w:szCs w:val="26"/>
                    <w:lang w:val="hu-HU"/>
                  </w:rPr>
                </w:pPr>
                <w:r w:rsidRPr="00B269B0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</w:tr>
      <w:tr w:rsidR="00531FEE" w:rsidRPr="001F6F72" w14:paraId="429B6793" w14:textId="77777777" w:rsidTr="00141EDD">
        <w:tc>
          <w:tcPr>
            <w:tcW w:w="1311" w:type="pct"/>
            <w:vAlign w:val="bottom"/>
          </w:tcPr>
          <w:p w14:paraId="4F0DBEDA" w14:textId="77777777" w:rsidR="003F3158" w:rsidRPr="00AB2DC3" w:rsidRDefault="003F3158" w:rsidP="003F3158">
            <w:pPr>
              <w:pStyle w:val="Normlbehzs"/>
              <w:ind w:left="-105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 xml:space="preserve">Ajánlatkérés célja: </w:t>
            </w:r>
          </w:p>
        </w:tc>
        <w:sdt>
          <w:sdtPr>
            <w:rPr>
              <w:sz w:val="24"/>
              <w:szCs w:val="24"/>
              <w:lang w:val="hu-HU"/>
            </w:rPr>
            <w:id w:val="-2119750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8" w:type="pct"/>
              </w:tcPr>
              <w:p w14:paraId="5D5F8470" w14:textId="77777777" w:rsidR="003F3158" w:rsidRPr="00AB2DC3" w:rsidRDefault="00141EDD" w:rsidP="003F3158">
                <w:pPr>
                  <w:rPr>
                    <w:sz w:val="24"/>
                    <w:szCs w:val="24"/>
                    <w:lang w:val="hu-HU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p>
            </w:tc>
          </w:sdtContent>
        </w:sdt>
        <w:tc>
          <w:tcPr>
            <w:tcW w:w="963" w:type="pct"/>
            <w:gridSpan w:val="4"/>
          </w:tcPr>
          <w:p w14:paraId="3468B553" w14:textId="77777777" w:rsidR="003F3158" w:rsidRPr="00B504B2" w:rsidRDefault="00141EDD" w:rsidP="003F3158">
            <w:pPr>
              <w:rPr>
                <w:sz w:val="26"/>
                <w:szCs w:val="26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árajánlat</w:t>
            </w:r>
            <w:r>
              <w:rPr>
                <w:sz w:val="24"/>
                <w:szCs w:val="24"/>
                <w:lang w:val="hu-HU"/>
              </w:rPr>
              <w:t xml:space="preserve"> kérés</w:t>
            </w:r>
          </w:p>
        </w:tc>
        <w:sdt>
          <w:sdtPr>
            <w:rPr>
              <w:sz w:val="24"/>
              <w:szCs w:val="24"/>
              <w:lang w:val="hu-HU"/>
            </w:rPr>
            <w:id w:val="-162953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1" w:type="pct"/>
                <w:gridSpan w:val="3"/>
                <w:vAlign w:val="bottom"/>
              </w:tcPr>
              <w:p w14:paraId="3000F590" w14:textId="77777777" w:rsidR="003F3158" w:rsidRPr="00AB2DC3" w:rsidRDefault="00141EDD" w:rsidP="00141EDD">
                <w:pPr>
                  <w:jc w:val="right"/>
                  <w:rPr>
                    <w:sz w:val="24"/>
                    <w:szCs w:val="24"/>
                    <w:lang w:val="hu-HU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p>
            </w:tc>
          </w:sdtContent>
        </w:sdt>
        <w:tc>
          <w:tcPr>
            <w:tcW w:w="1586" w:type="pct"/>
            <w:gridSpan w:val="2"/>
            <w:vAlign w:val="bottom"/>
          </w:tcPr>
          <w:p w14:paraId="2FD968EF" w14:textId="77777777" w:rsidR="003F3158" w:rsidRPr="00B504B2" w:rsidRDefault="00141EDD" w:rsidP="003F3158">
            <w:pPr>
              <w:rPr>
                <w:sz w:val="26"/>
                <w:szCs w:val="26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megrendelés</w:t>
            </w:r>
          </w:p>
        </w:tc>
      </w:tr>
      <w:tr w:rsidR="00531FEE" w:rsidRPr="001F6F72" w14:paraId="5C7E43FC" w14:textId="77777777" w:rsidTr="00141EDD">
        <w:tc>
          <w:tcPr>
            <w:tcW w:w="1311" w:type="pct"/>
            <w:vAlign w:val="bottom"/>
          </w:tcPr>
          <w:p w14:paraId="5EE14891" w14:textId="77777777" w:rsidR="00D960DF" w:rsidRPr="00AB2DC3" w:rsidRDefault="00D960DF" w:rsidP="00CE3089">
            <w:pPr>
              <w:pStyle w:val="Normlbehzs"/>
              <w:ind w:left="-105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 xml:space="preserve">Projekt státusza: </w:t>
            </w:r>
          </w:p>
        </w:tc>
        <w:sdt>
          <w:sdtPr>
            <w:rPr>
              <w:sz w:val="24"/>
              <w:szCs w:val="24"/>
              <w:lang w:val="hu-HU"/>
            </w:rPr>
            <w:id w:val="-1150519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8" w:type="pct"/>
              </w:tcPr>
              <w:p w14:paraId="03A9DE89" w14:textId="77777777" w:rsidR="00D960DF" w:rsidRPr="00AB2DC3" w:rsidRDefault="00141EDD" w:rsidP="00CE3089">
                <w:pPr>
                  <w:rPr>
                    <w:sz w:val="24"/>
                    <w:szCs w:val="24"/>
                    <w:lang w:val="hu-HU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p>
            </w:tc>
          </w:sdtContent>
        </w:sdt>
        <w:tc>
          <w:tcPr>
            <w:tcW w:w="963" w:type="pct"/>
            <w:gridSpan w:val="4"/>
          </w:tcPr>
          <w:p w14:paraId="26CAEAEA" w14:textId="77777777" w:rsidR="00D960DF" w:rsidRPr="00B504B2" w:rsidRDefault="00141EDD" w:rsidP="00CE3089">
            <w:pPr>
              <w:rPr>
                <w:sz w:val="26"/>
                <w:szCs w:val="26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 xml:space="preserve">tervezés </w:t>
            </w:r>
            <w:r>
              <w:rPr>
                <w:sz w:val="24"/>
                <w:szCs w:val="24"/>
                <w:lang w:val="hu-HU"/>
              </w:rPr>
              <w:t>alatt</w:t>
            </w:r>
          </w:p>
        </w:tc>
        <w:sdt>
          <w:sdtPr>
            <w:rPr>
              <w:sz w:val="24"/>
              <w:szCs w:val="24"/>
              <w:lang w:val="hu-HU"/>
            </w:rPr>
            <w:id w:val="1938400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1" w:type="pct"/>
                <w:gridSpan w:val="3"/>
                <w:vAlign w:val="bottom"/>
              </w:tcPr>
              <w:p w14:paraId="51A2CEE0" w14:textId="77777777" w:rsidR="00D960DF" w:rsidRPr="00AB2DC3" w:rsidRDefault="00141EDD" w:rsidP="00141EDD">
                <w:pPr>
                  <w:jc w:val="right"/>
                  <w:rPr>
                    <w:sz w:val="24"/>
                    <w:szCs w:val="24"/>
                    <w:lang w:val="hu-HU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p>
            </w:tc>
          </w:sdtContent>
        </w:sdt>
        <w:tc>
          <w:tcPr>
            <w:tcW w:w="1586" w:type="pct"/>
            <w:gridSpan w:val="2"/>
            <w:vAlign w:val="bottom"/>
          </w:tcPr>
          <w:p w14:paraId="6DE7463B" w14:textId="77777777" w:rsidR="00D960DF" w:rsidRPr="00B504B2" w:rsidRDefault="00141EDD" w:rsidP="00CE3089">
            <w:pPr>
              <w:rPr>
                <w:sz w:val="26"/>
                <w:szCs w:val="26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kivitelezés</w:t>
            </w:r>
            <w:r>
              <w:rPr>
                <w:sz w:val="24"/>
                <w:szCs w:val="24"/>
                <w:lang w:val="hu-HU"/>
              </w:rPr>
              <w:t xml:space="preserve"> előtt/alatt</w:t>
            </w:r>
          </w:p>
        </w:tc>
      </w:tr>
      <w:tr w:rsidR="00043D7B" w:rsidRPr="001F6F72" w14:paraId="130EC46B" w14:textId="77777777" w:rsidTr="00141EDD">
        <w:tc>
          <w:tcPr>
            <w:tcW w:w="2118" w:type="pct"/>
            <w:gridSpan w:val="4"/>
            <w:vAlign w:val="bottom"/>
          </w:tcPr>
          <w:p w14:paraId="730312CE" w14:textId="77777777" w:rsidR="00F028FE" w:rsidRPr="00AB2DC3" w:rsidRDefault="00F028FE" w:rsidP="00F028FE">
            <w:pPr>
              <w:ind w:left="-105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Lapostető kivitelezés várható ideje:</w:t>
            </w:r>
          </w:p>
        </w:tc>
        <w:tc>
          <w:tcPr>
            <w:tcW w:w="268" w:type="pct"/>
            <w:vAlign w:val="bottom"/>
          </w:tcPr>
          <w:p w14:paraId="57F55721" w14:textId="77777777" w:rsidR="00F028FE" w:rsidRPr="00AB2DC3" w:rsidRDefault="00F028FE" w:rsidP="00913BB8">
            <w:pPr>
              <w:ind w:left="33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év</w:t>
            </w:r>
          </w:p>
        </w:tc>
        <w:sdt>
          <w:sdtPr>
            <w:rPr>
              <w:sz w:val="18"/>
              <w:szCs w:val="18"/>
              <w:lang w:val="hu-HU"/>
            </w:rPr>
            <w:id w:val="-1150053454"/>
            <w:placeholder>
              <w:docPart w:val="84A0A399DE434F378AF13A991A376BEA"/>
            </w:placeholder>
            <w:showingPlcHdr/>
            <w:text/>
          </w:sdtPr>
          <w:sdtEndPr/>
          <w:sdtContent>
            <w:tc>
              <w:tcPr>
                <w:tcW w:w="88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A1C7536" w14:textId="77777777" w:rsidR="00F028FE" w:rsidRPr="00500F42" w:rsidRDefault="00B269B0" w:rsidP="003F3158">
                <w:pPr>
                  <w:rPr>
                    <w:sz w:val="18"/>
                    <w:szCs w:val="18"/>
                    <w:lang w:val="hu-HU"/>
                  </w:rPr>
                </w:pPr>
                <w:r w:rsidRPr="00B269B0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  <w:tc>
          <w:tcPr>
            <w:tcW w:w="485" w:type="pct"/>
            <w:gridSpan w:val="2"/>
            <w:vAlign w:val="bottom"/>
          </w:tcPr>
          <w:p w14:paraId="30C98BDC" w14:textId="77777777" w:rsidR="00F028FE" w:rsidRPr="00AB2DC3" w:rsidRDefault="00F028FE" w:rsidP="003F3158">
            <w:pPr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lang w:val="hu-HU"/>
              </w:rPr>
              <w:t>hónap</w:t>
            </w:r>
          </w:p>
        </w:tc>
        <w:sdt>
          <w:sdtPr>
            <w:rPr>
              <w:lang w:val="hu-HU"/>
            </w:rPr>
            <w:id w:val="-1718122431"/>
            <w:placeholder>
              <w:docPart w:val="E134294F05C44013B0898D6836A8F1DA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46" w:type="pct"/>
                <w:tcBorders>
                  <w:bottom w:val="single" w:sz="4" w:space="0" w:color="auto"/>
                </w:tcBorders>
                <w:vAlign w:val="bottom"/>
              </w:tcPr>
              <w:p w14:paraId="3F07387C" w14:textId="77777777" w:rsidR="00F028FE" w:rsidRPr="001F6F72" w:rsidRDefault="00B269B0" w:rsidP="003F3158">
                <w:pPr>
                  <w:rPr>
                    <w:lang w:val="hu-HU"/>
                  </w:rPr>
                </w:pPr>
                <w:r w:rsidRPr="00B269B0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p>
            </w:tc>
          </w:sdtContent>
        </w:sdt>
      </w:tr>
      <w:tr w:rsidR="00043D7B" w:rsidRPr="001F6F72" w14:paraId="508DA5B6" w14:textId="77777777" w:rsidTr="00141EDD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3891E868" w14:textId="77777777" w:rsidR="003F3158" w:rsidRPr="004A0DBE" w:rsidRDefault="003F3158" w:rsidP="003F3158">
            <w:pPr>
              <w:rPr>
                <w:rFonts w:asciiTheme="majorHAnsi" w:hAnsiTheme="majorHAnsi"/>
                <w:b/>
                <w:sz w:val="4"/>
                <w:szCs w:val="4"/>
                <w:lang w:val="hu-HU"/>
              </w:rPr>
            </w:pPr>
          </w:p>
        </w:tc>
      </w:tr>
      <w:tr w:rsidR="00043D7B" w:rsidRPr="00AC2029" w14:paraId="5C8E3FD8" w14:textId="77777777" w:rsidTr="00141EDD">
        <w:tc>
          <w:tcPr>
            <w:tcW w:w="5000" w:type="pct"/>
            <w:gridSpan w:val="11"/>
            <w:shd w:val="clear" w:color="auto" w:fill="731F1C" w:themeFill="accent5"/>
            <w:vAlign w:val="bottom"/>
          </w:tcPr>
          <w:p w14:paraId="651B1F57" w14:textId="77777777" w:rsidR="003F3158" w:rsidRPr="00AC2029" w:rsidRDefault="008058FA" w:rsidP="003F3158">
            <w:pPr>
              <w:pStyle w:val="Cmsor1"/>
              <w:rPr>
                <w:sz w:val="24"/>
                <w:szCs w:val="24"/>
                <w:lang w:val="hu-HU"/>
              </w:rPr>
            </w:pPr>
            <w:bookmarkStart w:id="0" w:name="_Hlk25830614"/>
            <w:r w:rsidRPr="00AC2029">
              <w:rPr>
                <w:sz w:val="24"/>
                <w:szCs w:val="24"/>
                <w:lang w:val="hu-HU"/>
              </w:rPr>
              <w:t>SZÜKSÉGES MELLÉKLETEK</w:t>
            </w:r>
          </w:p>
        </w:tc>
      </w:tr>
      <w:bookmarkEnd w:id="0"/>
      <w:tr w:rsidR="00492A31" w:rsidRPr="00AB2DC3" w14:paraId="641F1F51" w14:textId="77777777" w:rsidTr="00141EDD">
        <w:tc>
          <w:tcPr>
            <w:tcW w:w="5000" w:type="pct"/>
            <w:gridSpan w:val="11"/>
            <w:vAlign w:val="bottom"/>
          </w:tcPr>
          <w:p w14:paraId="5834293E" w14:textId="77777777" w:rsidR="008D09D2" w:rsidRPr="00AB2DC3" w:rsidRDefault="008D09D2" w:rsidP="00082DD9">
            <w:pPr>
              <w:pStyle w:val="Listaszerbekezds"/>
              <w:numPr>
                <w:ilvl w:val="0"/>
                <w:numId w:val="23"/>
              </w:numPr>
              <w:ind w:left="37" w:firstLine="0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u w:val="single"/>
                <w:lang w:val="hu-HU"/>
              </w:rPr>
              <w:t>Tető alaprajz:</w:t>
            </w:r>
            <w:r w:rsidR="00082DD9">
              <w:rPr>
                <w:sz w:val="24"/>
                <w:szCs w:val="24"/>
                <w:u w:val="single"/>
                <w:lang w:val="hu-HU"/>
              </w:rPr>
              <w:br/>
            </w:r>
            <w:r w:rsidRPr="00AB2DC3">
              <w:rPr>
                <w:sz w:val="24"/>
                <w:szCs w:val="24"/>
                <w:lang w:val="hu-HU"/>
              </w:rPr>
              <w:t>Hőszigetelendő felület körül határolva:</w:t>
            </w:r>
            <w:r w:rsidRPr="00AB2DC3">
              <w:rPr>
                <w:sz w:val="24"/>
                <w:szCs w:val="24"/>
                <w:lang w:val="hu-HU"/>
              </w:rPr>
              <w:br/>
              <w:t xml:space="preserve">- födém </w:t>
            </w:r>
            <w:sdt>
              <w:sdtPr>
                <w:rPr>
                  <w:sz w:val="24"/>
                  <w:szCs w:val="24"/>
                  <w:lang w:val="hu-HU"/>
                </w:rPr>
                <w:id w:val="-82674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EDD"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sdtContent>
            </w:sdt>
            <w:r w:rsidRPr="00AB2DC3">
              <w:rPr>
                <w:sz w:val="24"/>
                <w:szCs w:val="24"/>
                <w:lang w:val="hu-HU"/>
              </w:rPr>
              <w:t xml:space="preserve">vízszintes hőszigetelése </w:t>
            </w:r>
            <w:r w:rsidR="00286C43">
              <w:rPr>
                <w:sz w:val="24"/>
                <w:szCs w:val="24"/>
                <w:lang w:val="hu-HU"/>
              </w:rPr>
              <w:t>/</w:t>
            </w:r>
            <w:r w:rsidRPr="00AB2DC3">
              <w:rPr>
                <w:sz w:val="24"/>
                <w:szCs w:val="24"/>
                <w:lang w:val="hu-HU"/>
              </w:rPr>
              <w:t xml:space="preserve"> attikafal </w:t>
            </w:r>
            <w:sdt>
              <w:sdtPr>
                <w:rPr>
                  <w:sz w:val="24"/>
                  <w:szCs w:val="24"/>
                  <w:lang w:val="hu-HU"/>
                </w:rPr>
                <w:id w:val="57455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EDD">
                  <w:rPr>
                    <w:rFonts w:ascii="MS Gothic" w:eastAsia="MS Gothic" w:hAnsi="MS Gothic" w:hint="eastAsia"/>
                    <w:sz w:val="24"/>
                    <w:szCs w:val="24"/>
                    <w:lang w:val="hu-HU"/>
                  </w:rPr>
                  <w:t>☐</w:t>
                </w:r>
              </w:sdtContent>
            </w:sdt>
            <w:r w:rsidRPr="00AB2DC3">
              <w:rPr>
                <w:sz w:val="24"/>
                <w:szCs w:val="24"/>
                <w:lang w:val="hu-HU"/>
              </w:rPr>
              <w:t>függőleges hőszigetelése készül előbb</w:t>
            </w:r>
            <w:r w:rsidRPr="00AB2DC3">
              <w:rPr>
                <w:sz w:val="24"/>
                <w:szCs w:val="24"/>
                <w:lang w:val="hu-HU"/>
              </w:rPr>
              <w:br/>
              <w:t>- attika hőszigetelés vastagsága</w:t>
            </w:r>
            <w:r w:rsidR="00141EDD">
              <w:rPr>
                <w:sz w:val="24"/>
                <w:szCs w:val="24"/>
                <w:lang w:val="hu-HU"/>
              </w:rPr>
              <w:t xml:space="preserve">: </w:t>
            </w:r>
            <w:sdt>
              <w:sdtPr>
                <w:rPr>
                  <w:sz w:val="24"/>
                  <w:szCs w:val="24"/>
                  <w:lang w:val="hu-HU"/>
                </w:rPr>
                <w:id w:val="-1441072087"/>
                <w:placeholder>
                  <w:docPart w:val="77455EC16BFB4EB9B7A3ABDF052D1C61"/>
                </w:placeholder>
                <w:showingPlcHdr/>
                <w:text/>
              </w:sdtPr>
              <w:sdtEndPr/>
              <w:sdtContent>
                <w:r w:rsidR="00325CF4" w:rsidRPr="00325CF4">
                  <w:rPr>
                    <w:rStyle w:val="Helyrzszveg"/>
                    <w:color w:val="FFFFFF" w:themeColor="background1"/>
                    <w:sz w:val="18"/>
                    <w:szCs w:val="18"/>
                    <w:bdr w:val="single" w:sz="4" w:space="0" w:color="auto"/>
                  </w:rPr>
                  <w:t>Szöveg beírásához kattintson vagy koppintson ide.</w:t>
                </w:r>
              </w:sdtContent>
            </w:sdt>
            <w:r w:rsidR="00AE7F22">
              <w:rPr>
                <w:sz w:val="24"/>
                <w:szCs w:val="24"/>
                <w:lang w:val="hu-HU"/>
              </w:rPr>
              <w:t xml:space="preserve"> </w:t>
            </w:r>
            <w:r w:rsidR="00286C43">
              <w:rPr>
                <w:sz w:val="24"/>
                <w:szCs w:val="24"/>
                <w:lang w:val="hu-HU"/>
              </w:rPr>
              <w:t xml:space="preserve"> </w:t>
            </w:r>
            <w:r w:rsidR="00AE7F22">
              <w:rPr>
                <w:sz w:val="24"/>
                <w:szCs w:val="24"/>
                <w:lang w:val="hu-HU"/>
              </w:rPr>
              <w:t>cm</w:t>
            </w:r>
            <w:r w:rsidR="006875C7" w:rsidRPr="00AB2DC3">
              <w:rPr>
                <w:sz w:val="24"/>
                <w:szCs w:val="24"/>
                <w:lang w:val="hu-HU"/>
              </w:rPr>
              <w:br/>
              <w:t>Lefolyók / oldalkifolyók / ereszcsatorna helye</w:t>
            </w:r>
            <w:r w:rsidR="006875C7" w:rsidRPr="00AB2DC3">
              <w:rPr>
                <w:sz w:val="24"/>
                <w:szCs w:val="24"/>
                <w:lang w:val="hu-HU"/>
              </w:rPr>
              <w:br/>
              <w:t>Felépítmények helye</w:t>
            </w:r>
            <w:r w:rsidR="006875C7" w:rsidRPr="00AB2DC3">
              <w:rPr>
                <w:sz w:val="24"/>
                <w:szCs w:val="24"/>
                <w:lang w:val="hu-HU"/>
              </w:rPr>
              <w:br/>
              <w:t>Lejtésviszonyok ábrázolása</w:t>
            </w:r>
          </w:p>
        </w:tc>
      </w:tr>
      <w:tr w:rsidR="006875C7" w:rsidRPr="00AB2DC3" w14:paraId="6016C1DB" w14:textId="77777777" w:rsidTr="00141EDD">
        <w:tc>
          <w:tcPr>
            <w:tcW w:w="5000" w:type="pct"/>
            <w:gridSpan w:val="11"/>
            <w:vAlign w:val="bottom"/>
          </w:tcPr>
          <w:p w14:paraId="19014091" w14:textId="77777777" w:rsidR="006875C7" w:rsidRPr="00AB2DC3" w:rsidRDefault="006875C7" w:rsidP="00082DD9">
            <w:pPr>
              <w:pStyle w:val="Listaszerbekezds"/>
              <w:numPr>
                <w:ilvl w:val="0"/>
                <w:numId w:val="23"/>
              </w:numPr>
              <w:ind w:left="37" w:firstLine="0"/>
              <w:rPr>
                <w:sz w:val="24"/>
                <w:szCs w:val="24"/>
                <w:lang w:val="hu-HU"/>
              </w:rPr>
            </w:pPr>
            <w:r w:rsidRPr="00AB2DC3">
              <w:rPr>
                <w:sz w:val="24"/>
                <w:szCs w:val="24"/>
                <w:u w:val="single"/>
                <w:lang w:val="hu-HU"/>
              </w:rPr>
              <w:t>Metszet rajzok + rétegrendi kiírás:</w:t>
            </w:r>
            <w:r w:rsidR="00082DD9">
              <w:rPr>
                <w:sz w:val="24"/>
                <w:szCs w:val="24"/>
                <w:u w:val="single"/>
                <w:lang w:val="hu-HU"/>
              </w:rPr>
              <w:br/>
            </w:r>
            <w:r w:rsidRPr="00AB2DC3">
              <w:rPr>
                <w:sz w:val="24"/>
                <w:szCs w:val="24"/>
                <w:lang w:val="hu-HU"/>
              </w:rPr>
              <w:t>Hőszigetel</w:t>
            </w:r>
            <w:r w:rsidR="000D6CF1" w:rsidRPr="00AB2DC3">
              <w:rPr>
                <w:sz w:val="24"/>
                <w:szCs w:val="24"/>
                <w:lang w:val="hu-HU"/>
              </w:rPr>
              <w:t>és legkisebb vastagsága lefolyási pontnál (pl.: 22cm)</w:t>
            </w:r>
            <w:r w:rsidR="000D6CF1" w:rsidRPr="00AB2DC3">
              <w:rPr>
                <w:sz w:val="24"/>
                <w:szCs w:val="24"/>
                <w:lang w:val="hu-HU"/>
              </w:rPr>
              <w:br/>
            </w:r>
            <w:r w:rsidRPr="00AB2DC3">
              <w:rPr>
                <w:sz w:val="24"/>
                <w:szCs w:val="24"/>
                <w:lang w:val="hu-HU"/>
              </w:rPr>
              <w:t>Le</w:t>
            </w:r>
            <w:r w:rsidR="000D6CF1" w:rsidRPr="00AB2DC3">
              <w:rPr>
                <w:sz w:val="24"/>
                <w:szCs w:val="24"/>
                <w:lang w:val="hu-HU"/>
              </w:rPr>
              <w:t>jtés mértéke (pl.: 2,5%)</w:t>
            </w:r>
            <w:r w:rsidRPr="00AB2DC3">
              <w:rPr>
                <w:sz w:val="24"/>
                <w:szCs w:val="24"/>
                <w:lang w:val="hu-HU"/>
              </w:rPr>
              <w:br/>
            </w:r>
            <w:r w:rsidR="000D6CF1" w:rsidRPr="00AB2DC3">
              <w:rPr>
                <w:sz w:val="24"/>
                <w:szCs w:val="24"/>
                <w:lang w:val="hu-HU"/>
              </w:rPr>
              <w:t>Anyagminőség (pl.: AT-N100 vagy GRAFIT150</w:t>
            </w:r>
            <w:r w:rsidR="00BF5C92">
              <w:rPr>
                <w:sz w:val="24"/>
                <w:szCs w:val="24"/>
                <w:lang w:val="hu-HU"/>
              </w:rPr>
              <w:t xml:space="preserve"> . . .</w:t>
            </w:r>
            <w:r w:rsidR="000D6CF1" w:rsidRPr="00AB2DC3">
              <w:rPr>
                <w:sz w:val="24"/>
                <w:szCs w:val="24"/>
                <w:lang w:val="hu-HU"/>
              </w:rPr>
              <w:t>)</w:t>
            </w:r>
            <w:r w:rsidR="00BF5C92">
              <w:rPr>
                <w:sz w:val="24"/>
                <w:szCs w:val="24"/>
                <w:lang w:val="hu-HU"/>
              </w:rPr>
              <w:t xml:space="preserve"> </w:t>
            </w:r>
            <w:r w:rsidR="000D6CF1" w:rsidRPr="00AB2DC3">
              <w:rPr>
                <w:sz w:val="24"/>
                <w:szCs w:val="24"/>
                <w:lang w:val="hu-HU"/>
              </w:rPr>
              <w:t xml:space="preserve"> </w:t>
            </w:r>
            <w:r w:rsidRPr="00AB2DC3">
              <w:rPr>
                <w:sz w:val="24"/>
                <w:szCs w:val="24"/>
                <w:lang w:val="hu-HU"/>
              </w:rPr>
              <w:br/>
              <w:t>Lejtésviszonyok ábrázolása</w:t>
            </w:r>
          </w:p>
        </w:tc>
      </w:tr>
      <w:tr w:rsidR="005724FD" w:rsidRPr="001F6F72" w14:paraId="02A5DDBE" w14:textId="77777777" w:rsidTr="00141EDD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6417DDD3" w14:textId="77777777" w:rsidR="005724FD" w:rsidRPr="004A0DBE" w:rsidRDefault="005724FD" w:rsidP="00CE3089">
            <w:pPr>
              <w:rPr>
                <w:rFonts w:asciiTheme="majorHAnsi" w:hAnsiTheme="majorHAnsi"/>
                <w:b/>
                <w:sz w:val="4"/>
                <w:szCs w:val="4"/>
                <w:lang w:val="hu-HU"/>
              </w:rPr>
            </w:pPr>
          </w:p>
        </w:tc>
      </w:tr>
      <w:tr w:rsidR="005724FD" w:rsidRPr="00AC2029" w14:paraId="02876F97" w14:textId="77777777" w:rsidTr="00141EDD">
        <w:tc>
          <w:tcPr>
            <w:tcW w:w="5000" w:type="pct"/>
            <w:gridSpan w:val="11"/>
            <w:shd w:val="clear" w:color="auto" w:fill="731F1C" w:themeFill="accent5"/>
            <w:vAlign w:val="bottom"/>
          </w:tcPr>
          <w:p w14:paraId="30387FB1" w14:textId="77777777" w:rsidR="005724FD" w:rsidRPr="00AC2029" w:rsidRDefault="005724FD" w:rsidP="00CE3089">
            <w:pPr>
              <w:pStyle w:val="Cmsor1"/>
              <w:rPr>
                <w:sz w:val="24"/>
                <w:szCs w:val="24"/>
                <w:lang w:val="hu-HU"/>
              </w:rPr>
            </w:pPr>
            <w:r w:rsidRPr="00AC2029">
              <w:rPr>
                <w:sz w:val="24"/>
                <w:szCs w:val="24"/>
                <w:lang w:val="hu-HU"/>
              </w:rPr>
              <w:t>KISOKOS</w:t>
            </w:r>
          </w:p>
        </w:tc>
      </w:tr>
    </w:tbl>
    <w:p w14:paraId="20D0A682" w14:textId="77777777" w:rsidR="00B504B2" w:rsidRPr="00AB2DC3" w:rsidRDefault="00B504B2" w:rsidP="00B504B2">
      <w:pPr>
        <w:tabs>
          <w:tab w:val="left" w:pos="709"/>
          <w:tab w:val="left" w:pos="3969"/>
          <w:tab w:val="left" w:pos="5245"/>
        </w:tabs>
        <w:spacing w:before="120" w:after="0" w:line="240" w:lineRule="auto"/>
        <w:rPr>
          <w:rFonts w:cstheme="minorHAnsi"/>
          <w:sz w:val="24"/>
          <w:szCs w:val="24"/>
        </w:rPr>
      </w:pPr>
      <w:r w:rsidRPr="00AB2DC3">
        <w:rPr>
          <w:rFonts w:cstheme="minorHAnsi"/>
          <w:noProof/>
          <w:color w:val="731F1C" w:themeColor="accent5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B8B6D" wp14:editId="2930D780">
                <wp:simplePos x="0" y="0"/>
                <wp:positionH relativeFrom="column">
                  <wp:posOffset>2710180</wp:posOffset>
                </wp:positionH>
                <wp:positionV relativeFrom="paragraph">
                  <wp:posOffset>276225</wp:posOffset>
                </wp:positionV>
                <wp:extent cx="247650" cy="152400"/>
                <wp:effectExtent l="0" t="19050" r="38100" b="38100"/>
                <wp:wrapNone/>
                <wp:docPr id="8" name="Nyíl: jobbra mutat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B73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Nyíl: jobbra mutató 8" o:spid="_x0000_s1026" type="#_x0000_t13" style="position:absolute;margin-left:213.4pt;margin-top:21.75pt;width:19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" adj="14954" fillcolor="#731f1c [3208]" strokecolor="#0a273b [1604]" strokeweight="1pt"/>
            </w:pict>
          </mc:Fallback>
        </mc:AlternateContent>
      </w:r>
      <w:r w:rsidRPr="00AB2DC3">
        <w:rPr>
          <w:rFonts w:cstheme="minorHAnsi"/>
          <w:sz w:val="24"/>
          <w:szCs w:val="24"/>
          <w:u w:val="single"/>
        </w:rPr>
        <w:t>Lejtésképzés</w:t>
      </w:r>
      <w:r w:rsidRPr="00AB2DC3">
        <w:rPr>
          <w:rFonts w:cstheme="minorHAnsi"/>
          <w:sz w:val="24"/>
          <w:szCs w:val="24"/>
        </w:rPr>
        <w:t xml:space="preserve"> – </w:t>
      </w:r>
      <w:r w:rsidRPr="00AB2DC3">
        <w:rPr>
          <w:rFonts w:cstheme="minorHAnsi"/>
          <w:b/>
          <w:sz w:val="24"/>
          <w:szCs w:val="24"/>
        </w:rPr>
        <w:t>LK</w:t>
      </w:r>
      <w:r w:rsidRPr="00AB2DC3">
        <w:rPr>
          <w:rFonts w:cstheme="minorHAnsi"/>
          <w:sz w:val="24"/>
          <w:szCs w:val="24"/>
        </w:rPr>
        <w:t>:</w:t>
      </w:r>
    </w:p>
    <w:p w14:paraId="7F909AF9" w14:textId="77777777" w:rsidR="00B504B2" w:rsidRPr="004A0DBE" w:rsidRDefault="00B504B2" w:rsidP="00B504B2">
      <w:pPr>
        <w:tabs>
          <w:tab w:val="left" w:pos="709"/>
          <w:tab w:val="left" w:pos="3969"/>
          <w:tab w:val="left" w:pos="5245"/>
        </w:tabs>
        <w:spacing w:before="0" w:after="0" w:line="240" w:lineRule="auto"/>
        <w:jc w:val="center"/>
        <w:rPr>
          <w:rFonts w:cstheme="minorHAnsi"/>
          <w:sz w:val="20"/>
          <w:szCs w:val="20"/>
        </w:rPr>
      </w:pPr>
      <w:r w:rsidRPr="004A0DBE">
        <w:rPr>
          <w:rFonts w:cstheme="minorHAnsi"/>
          <w:sz w:val="20"/>
          <w:szCs w:val="20"/>
        </w:rPr>
        <w:t xml:space="preserve">a tetőfödémnek nincs lejtése </w:t>
      </w:r>
      <w:r w:rsidRPr="004A0DBE">
        <w:rPr>
          <w:rFonts w:cstheme="minorHAnsi"/>
          <w:sz w:val="20"/>
          <w:szCs w:val="20"/>
        </w:rPr>
        <w:tab/>
        <w:t>lejtéskialakítás teljes felületen</w:t>
      </w:r>
    </w:p>
    <w:p w14:paraId="699639D1" w14:textId="77777777" w:rsidR="00B504B2" w:rsidRPr="00AB2DC3" w:rsidRDefault="00B504B2" w:rsidP="00F1654A">
      <w:pPr>
        <w:tabs>
          <w:tab w:val="left" w:pos="709"/>
          <w:tab w:val="left" w:pos="3969"/>
          <w:tab w:val="left" w:pos="5812"/>
          <w:tab w:val="left" w:pos="7230"/>
          <w:tab w:val="left" w:pos="8222"/>
        </w:tabs>
        <w:spacing w:before="120" w:after="0" w:line="240" w:lineRule="auto"/>
        <w:rPr>
          <w:rFonts w:cstheme="minorHAnsi"/>
          <w:sz w:val="24"/>
          <w:szCs w:val="24"/>
        </w:rPr>
      </w:pPr>
      <w:r w:rsidRPr="00AB2DC3">
        <w:rPr>
          <w:rFonts w:cstheme="minorHAns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80990" wp14:editId="0223BEC5">
                <wp:simplePos x="0" y="0"/>
                <wp:positionH relativeFrom="column">
                  <wp:posOffset>2719705</wp:posOffset>
                </wp:positionH>
                <wp:positionV relativeFrom="paragraph">
                  <wp:posOffset>270510</wp:posOffset>
                </wp:positionV>
                <wp:extent cx="247650" cy="152400"/>
                <wp:effectExtent l="0" t="19050" r="38100" b="38100"/>
                <wp:wrapNone/>
                <wp:docPr id="9" name="Nyíl: jobbra mutat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39DD" id="Nyíl: jobbra mutató 9" o:spid="_x0000_s1026" type="#_x0000_t13" style="position:absolute;margin-left:214.15pt;margin-top:21.3pt;width:19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" adj="14954" fillcolor="#731f1c [3208]" strokecolor="#0a273b [1604]" strokeweight="1pt"/>
            </w:pict>
          </mc:Fallback>
        </mc:AlternateContent>
      </w:r>
      <w:r w:rsidRPr="00AB2DC3">
        <w:rPr>
          <w:rFonts w:cstheme="minorHAnsi"/>
          <w:sz w:val="24"/>
          <w:szCs w:val="24"/>
          <w:u w:val="single"/>
        </w:rPr>
        <w:t>Lejtés korrekció</w:t>
      </w:r>
      <w:r w:rsidRPr="00AB2DC3">
        <w:rPr>
          <w:rFonts w:cstheme="minorHAnsi"/>
          <w:sz w:val="24"/>
          <w:szCs w:val="24"/>
        </w:rPr>
        <w:t xml:space="preserve"> – </w:t>
      </w:r>
      <w:r w:rsidRPr="00AB2DC3">
        <w:rPr>
          <w:rFonts w:cstheme="minorHAnsi"/>
          <w:b/>
          <w:sz w:val="24"/>
          <w:szCs w:val="24"/>
        </w:rPr>
        <w:t>LKR</w:t>
      </w:r>
      <w:r w:rsidRPr="00AB2DC3">
        <w:rPr>
          <w:rFonts w:cstheme="minorHAnsi"/>
          <w:sz w:val="24"/>
          <w:szCs w:val="24"/>
        </w:rPr>
        <w:t>:</w:t>
      </w:r>
    </w:p>
    <w:p w14:paraId="4334EE67" w14:textId="77777777" w:rsidR="00B504B2" w:rsidRPr="004A0DBE" w:rsidRDefault="00B504B2" w:rsidP="00B504B2">
      <w:pPr>
        <w:tabs>
          <w:tab w:val="left" w:pos="709"/>
          <w:tab w:val="left" w:pos="5245"/>
          <w:tab w:val="left" w:pos="6096"/>
          <w:tab w:val="left" w:pos="7230"/>
          <w:tab w:val="left" w:pos="8222"/>
        </w:tabs>
        <w:spacing w:before="0" w:after="0" w:line="240" w:lineRule="auto"/>
        <w:rPr>
          <w:rFonts w:cstheme="minorHAnsi"/>
          <w:sz w:val="20"/>
          <w:szCs w:val="20"/>
        </w:rPr>
      </w:pPr>
      <w:r w:rsidRPr="004A0DBE">
        <w:rPr>
          <w:rFonts w:cstheme="minorHAnsi"/>
          <w:sz w:val="20"/>
          <w:szCs w:val="20"/>
        </w:rPr>
        <w:t>a tetőfödém lejtéssel rendelkezik</w:t>
      </w:r>
      <w:r w:rsidR="00D07589" w:rsidRPr="004A0DBE">
        <w:rPr>
          <w:rFonts w:cstheme="minorHAnsi"/>
          <w:sz w:val="20"/>
          <w:szCs w:val="20"/>
        </w:rPr>
        <w:t>, mértéke:</w:t>
      </w:r>
      <w:r w:rsidRPr="004A0DBE">
        <w:rPr>
          <w:rFonts w:cstheme="minorHAnsi"/>
          <w:sz w:val="20"/>
          <w:szCs w:val="20"/>
        </w:rPr>
        <w:tab/>
        <w:t>összefolyók között pontralejtő elemek</w:t>
      </w:r>
    </w:p>
    <w:p w14:paraId="60AAB956" w14:textId="77777777" w:rsidR="005724FD" w:rsidRPr="004A0DBE" w:rsidRDefault="00B504B2" w:rsidP="00D07589">
      <w:pPr>
        <w:tabs>
          <w:tab w:val="left" w:pos="142"/>
          <w:tab w:val="left" w:pos="1134"/>
          <w:tab w:val="left" w:pos="2127"/>
          <w:tab w:val="left" w:pos="2977"/>
          <w:tab w:val="left" w:pos="7230"/>
          <w:tab w:val="left" w:pos="8222"/>
        </w:tabs>
        <w:spacing w:before="120" w:after="120" w:line="240" w:lineRule="auto"/>
        <w:rPr>
          <w:rFonts w:cstheme="minorHAnsi"/>
          <w:sz w:val="20"/>
          <w:szCs w:val="20"/>
        </w:rPr>
      </w:pPr>
      <w:r w:rsidRPr="004A0DBE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743219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78E" w:rsidRPr="004A0DB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D178E" w:rsidRPr="004A0DBE">
        <w:rPr>
          <w:rFonts w:cstheme="minorHAnsi"/>
          <w:sz w:val="20"/>
          <w:szCs w:val="20"/>
        </w:rPr>
        <w:t xml:space="preserve">  </w:t>
      </w:r>
      <w:r w:rsidRPr="004A0DBE">
        <w:rPr>
          <w:rFonts w:cstheme="minorHAnsi"/>
          <w:sz w:val="20"/>
          <w:szCs w:val="20"/>
        </w:rPr>
        <w:t>2,0%</w:t>
      </w:r>
      <w:r w:rsidRPr="004A0DBE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1701501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78E" w:rsidRPr="004A0DB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D178E" w:rsidRPr="004A0DBE">
        <w:rPr>
          <w:rFonts w:cstheme="minorHAnsi"/>
          <w:sz w:val="20"/>
          <w:szCs w:val="20"/>
        </w:rPr>
        <w:t xml:space="preserve">  </w:t>
      </w:r>
      <w:r w:rsidRPr="004A0DBE">
        <w:rPr>
          <w:rFonts w:cstheme="minorHAnsi"/>
          <w:sz w:val="20"/>
          <w:szCs w:val="20"/>
        </w:rPr>
        <w:t>2,5%</w:t>
      </w:r>
      <w:r w:rsidRPr="004A0DBE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08207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78E" w:rsidRPr="004A0DB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D178E" w:rsidRPr="004A0DBE">
        <w:rPr>
          <w:rFonts w:cstheme="minorHAnsi"/>
          <w:sz w:val="20"/>
          <w:szCs w:val="20"/>
        </w:rPr>
        <w:t xml:space="preserve">  </w:t>
      </w:r>
      <w:r w:rsidRPr="004A0DBE">
        <w:rPr>
          <w:rFonts w:cstheme="minorHAnsi"/>
          <w:sz w:val="20"/>
          <w:szCs w:val="20"/>
        </w:rPr>
        <w:t>3,0%</w:t>
      </w:r>
      <w:r w:rsidR="00D07589" w:rsidRPr="004A0DBE"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sz w:val="20"/>
            <w:szCs w:val="20"/>
          </w:rPr>
          <w:id w:val="-1457781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7589" w:rsidRPr="004A0DB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07589" w:rsidRPr="004A0DBE">
        <w:rPr>
          <w:rFonts w:cstheme="minorHAnsi"/>
          <w:sz w:val="20"/>
          <w:szCs w:val="20"/>
        </w:rPr>
        <w:t xml:space="preserve"> egyéb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7589" w14:paraId="3F9BC455" w14:textId="77777777" w:rsidTr="004A0DBE">
        <w:trPr>
          <w:trHeight w:val="584"/>
        </w:trPr>
        <w:tc>
          <w:tcPr>
            <w:tcW w:w="9016" w:type="dxa"/>
          </w:tcPr>
          <w:p w14:paraId="109502DE" w14:textId="77777777" w:rsidR="00D07589" w:rsidRPr="00D07589" w:rsidRDefault="004A0DBE" w:rsidP="004A0DBE">
            <w:pPr>
              <w:tabs>
                <w:tab w:val="left" w:pos="142"/>
                <w:tab w:val="left" w:pos="1134"/>
                <w:tab w:val="left" w:pos="2127"/>
                <w:tab w:val="left" w:pos="2977"/>
                <w:tab w:val="left" w:pos="7230"/>
                <w:tab w:val="left" w:pos="8222"/>
              </w:tabs>
              <w:spacing w:before="120"/>
              <w:rPr>
                <w:rFonts w:cstheme="minorHAnsi"/>
                <w:sz w:val="20"/>
                <w:szCs w:val="20"/>
                <w:lang w:val="hu-HU"/>
              </w:rPr>
            </w:pPr>
            <w:r w:rsidRPr="004A0DBE">
              <w:rPr>
                <w:rFonts w:cstheme="minorHAnsi"/>
                <w:b/>
                <w:sz w:val="20"/>
                <w:szCs w:val="20"/>
              </w:rPr>
              <w:t>Megjegyzés:</w:t>
            </w:r>
            <w:r>
              <w:rPr>
                <w:rFonts w:cstheme="minorHAns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cstheme="minorHAnsi"/>
                  <w:sz w:val="20"/>
                  <w:szCs w:val="20"/>
                  <w:lang w:val="hu-HU"/>
                </w:rPr>
                <w:id w:val="875202796"/>
                <w:placeholder>
                  <w:docPart w:val="186DD9F20AAE40DE9C73AC6682B3C562"/>
                </w:placeholder>
                <w:showingPlcHdr/>
                <w:text/>
              </w:sdtPr>
              <w:sdtEndPr/>
              <w:sdtContent>
                <w:r w:rsidR="00AC2029" w:rsidRPr="00B269B0">
                  <w:rPr>
                    <w:rStyle w:val="Helyrzszveg"/>
                    <w:color w:val="FFFFFF" w:themeColor="background1"/>
                    <w:sz w:val="20"/>
                    <w:szCs w:val="20"/>
                  </w:rPr>
                  <w:t>Szöveg beírásához kattintson vagy koppintson ide.</w:t>
                </w:r>
              </w:sdtContent>
            </w:sdt>
          </w:p>
        </w:tc>
      </w:tr>
    </w:tbl>
    <w:p w14:paraId="55C7C7DF" w14:textId="77777777" w:rsidR="00D07589" w:rsidRPr="00AB2DC3" w:rsidRDefault="00D07589" w:rsidP="00FF78C0">
      <w:pPr>
        <w:spacing w:before="0"/>
        <w:rPr>
          <w:rFonts w:cstheme="minorHAnsi"/>
          <w:sz w:val="24"/>
          <w:szCs w:val="24"/>
          <w:lang w:val="hu-HU"/>
        </w:rPr>
      </w:pPr>
    </w:p>
    <w:sectPr w:rsidR="00D07589" w:rsidRPr="00AB2DC3" w:rsidSect="004A0DBE">
      <w:headerReference w:type="default" r:id="rId11"/>
      <w:footerReference w:type="default" r:id="rId12"/>
      <w:pgSz w:w="11906" w:h="16838" w:code="9"/>
      <w:pgMar w:top="1018" w:right="1440" w:bottom="2127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6BD40" w14:textId="77777777" w:rsidR="001F6ED4" w:rsidRDefault="001F6ED4" w:rsidP="000172E5">
      <w:pPr>
        <w:spacing w:after="0" w:line="240" w:lineRule="auto"/>
      </w:pPr>
      <w:r>
        <w:separator/>
      </w:r>
    </w:p>
  </w:endnote>
  <w:endnote w:type="continuationSeparator" w:id="0">
    <w:p w14:paraId="7A17B6E4" w14:textId="77777777" w:rsidR="001F6ED4" w:rsidRDefault="001F6ED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90BFED-0190-40C7-8BD0-D2A2F9B32FC6}"/>
    <w:embedBold r:id="rId2" w:fontKey="{B5F805A2-FF70-4B27-8DBD-3E78B1D65B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C859C94-5185-4068-A22C-693515DE39E5}"/>
    <w:embedBold r:id="rId4" w:fontKey="{2F487420-35D3-4A8F-A800-38CB4BB0ED2E}"/>
    <w:embedItalic r:id="rId5" w:fontKey="{C279237B-BCC7-4C27-BA0F-B1B49B17222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E1862A0-9D0B-49C3-AA9C-525451E9CA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693BAC8-7536-4A25-9380-42E16ABF01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ED4425B-70B9-4294-8C80-2BEDABBB9A5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F35412D-156D-4655-94F9-BB901B929F4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0" w:fontKey="{0BAB8877-7E59-461B-87D0-FF32F390C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4" w:type="dxa"/>
      <w:tblLook w:val="04A0" w:firstRow="1" w:lastRow="0" w:firstColumn="1" w:lastColumn="0" w:noHBand="0" w:noVBand="1"/>
    </w:tblPr>
    <w:tblGrid>
      <w:gridCol w:w="2268"/>
      <w:gridCol w:w="4536"/>
      <w:gridCol w:w="2270"/>
    </w:tblGrid>
    <w:tr w:rsidR="00A06A4E" w:rsidRPr="001F6F72" w14:paraId="22ECA133" w14:textId="77777777" w:rsidTr="004A0DBE">
      <w:trPr>
        <w:trHeight w:val="80"/>
      </w:trPr>
      <w:tc>
        <w:tcPr>
          <w:tcW w:w="2268" w:type="dxa"/>
          <w:vAlign w:val="center"/>
        </w:tcPr>
        <w:p w14:paraId="2D5915B0" w14:textId="77777777" w:rsidR="00FB1B29" w:rsidRPr="00363808" w:rsidRDefault="00A06A4E" w:rsidP="00FB1B29">
          <w:pPr>
            <w:spacing w:after="120"/>
            <w:rPr>
              <w:rFonts w:eastAsia="Times New Roman" w:cstheme="minorHAnsi"/>
              <w:noProof/>
              <w:color w:val="767171" w:themeColor="background2" w:themeShade="80"/>
              <w:sz w:val="18"/>
              <w:szCs w:val="18"/>
              <w:lang w:eastAsia="hu-HU"/>
            </w:rPr>
          </w:pPr>
          <w:r w:rsidRPr="00FB1B29">
            <w:rPr>
              <w:rFonts w:eastAsia="Times New Roman" w:cstheme="minorHAnsi"/>
              <w:b/>
              <w:noProof/>
              <w:sz w:val="18"/>
              <w:szCs w:val="18"/>
              <w:lang w:eastAsia="hu-HU"/>
            </w:rPr>
            <w:t>Austrotherm Kft.</w:t>
          </w:r>
          <w:r w:rsidRPr="00FB1B29">
            <w:rPr>
              <w:rFonts w:eastAsia="Times New Roman" w:cstheme="minorHAnsi"/>
              <w:b/>
              <w:noProof/>
              <w:sz w:val="18"/>
              <w:szCs w:val="18"/>
              <w:lang w:eastAsia="hu-HU"/>
            </w:rPr>
            <w:br/>
          </w:r>
          <w:r w:rsidRPr="00FB1B29">
            <w:rPr>
              <w:rFonts w:eastAsia="Times New Roman" w:cstheme="minorHAnsi"/>
              <w:noProof/>
              <w:sz w:val="18"/>
              <w:szCs w:val="18"/>
              <w:lang w:eastAsia="hu-HU"/>
            </w:rPr>
            <w:t>9028 Győr, Fehérvári u. 75.</w:t>
          </w:r>
          <w:r w:rsidR="00FB1B29">
            <w:rPr>
              <w:rFonts w:eastAsia="Times New Roman" w:cstheme="minorHAnsi"/>
              <w:noProof/>
              <w:sz w:val="18"/>
              <w:szCs w:val="18"/>
              <w:lang w:eastAsia="hu-HU"/>
            </w:rPr>
            <w:br/>
          </w:r>
          <w:r w:rsidR="00FB1B29" w:rsidRPr="00FB1B29">
            <w:rPr>
              <w:rFonts w:eastAsia="Times New Roman" w:cstheme="minorHAnsi"/>
              <w:noProof/>
              <w:sz w:val="18"/>
              <w:szCs w:val="18"/>
              <w:lang w:eastAsia="hu-HU"/>
            </w:rPr>
            <w:t>Tel.: +36 96 515 124</w:t>
          </w:r>
          <w:r w:rsidR="00FB1B29" w:rsidRPr="00FB1B29">
            <w:rPr>
              <w:rFonts w:eastAsia="Times New Roman" w:cstheme="minorHAnsi"/>
              <w:noProof/>
              <w:sz w:val="18"/>
              <w:szCs w:val="18"/>
              <w:lang w:eastAsia="hu-HU"/>
            </w:rPr>
            <w:br/>
            <w:t>Fax: +36 96 515</w:t>
          </w:r>
          <w:r w:rsidR="000254E3">
            <w:rPr>
              <w:rFonts w:eastAsia="Times New Roman" w:cstheme="minorHAnsi"/>
              <w:noProof/>
              <w:sz w:val="18"/>
              <w:szCs w:val="18"/>
              <w:lang w:eastAsia="hu-HU"/>
            </w:rPr>
            <w:t> </w:t>
          </w:r>
          <w:r w:rsidR="00FB1B29" w:rsidRPr="00FB1B29">
            <w:rPr>
              <w:rFonts w:eastAsia="Times New Roman" w:cstheme="minorHAnsi"/>
              <w:noProof/>
              <w:sz w:val="18"/>
              <w:szCs w:val="18"/>
              <w:lang w:eastAsia="hu-HU"/>
            </w:rPr>
            <w:t>120</w:t>
          </w:r>
        </w:p>
      </w:tc>
      <w:tc>
        <w:tcPr>
          <w:tcW w:w="4536" w:type="dxa"/>
          <w:vAlign w:val="center"/>
        </w:tcPr>
        <w:p w14:paraId="4DA1BCBB" w14:textId="77777777" w:rsidR="000254E3" w:rsidRPr="000254E3" w:rsidRDefault="000254E3" w:rsidP="004A0DBE">
          <w:pPr>
            <w:pStyle w:val="llb"/>
            <w:spacing w:before="0"/>
            <w:jc w:val="center"/>
            <w:rPr>
              <w:b/>
              <w:lang w:val="hu-HU"/>
            </w:rPr>
          </w:pPr>
          <w:r w:rsidRPr="000254E3">
            <w:rPr>
              <w:b/>
              <w:lang w:val="hu-HU"/>
            </w:rPr>
            <w:t>Mérnök szaktanácsadók:</w:t>
          </w:r>
        </w:p>
        <w:p w14:paraId="50D229D3" w14:textId="77777777" w:rsidR="00A06A4E" w:rsidRDefault="00A06A4E" w:rsidP="004A0DBE">
          <w:pPr>
            <w:pStyle w:val="llb"/>
            <w:spacing w:before="0"/>
            <w:jc w:val="center"/>
            <w:rPr>
              <w:lang w:val="hu-HU"/>
            </w:rPr>
          </w:pPr>
          <w:r>
            <w:rPr>
              <w:lang w:val="hu-HU"/>
            </w:rPr>
            <w:t xml:space="preserve">Ambrus Tímea: </w:t>
          </w:r>
          <w:hyperlink r:id="rId1" w:history="1">
            <w:r w:rsidRPr="00C0619F">
              <w:rPr>
                <w:rStyle w:val="Hiperhivatkozs"/>
                <w:lang w:val="hu-HU"/>
              </w:rPr>
              <w:t>ambrus.timea@austrotherm.hu</w:t>
            </w:r>
          </w:hyperlink>
          <w:r w:rsidR="00FB1B29">
            <w:rPr>
              <w:lang w:val="hu-HU"/>
            </w:rPr>
            <w:br/>
            <w:t>+36 30 160 9623</w:t>
          </w:r>
        </w:p>
        <w:p w14:paraId="299B5FF7" w14:textId="77777777" w:rsidR="00A06A4E" w:rsidRPr="001F6F72" w:rsidRDefault="00A06A4E" w:rsidP="004A0DBE">
          <w:pPr>
            <w:pStyle w:val="llb"/>
            <w:spacing w:before="0"/>
            <w:jc w:val="center"/>
            <w:rPr>
              <w:lang w:val="hu-HU"/>
            </w:rPr>
          </w:pPr>
          <w:r>
            <w:rPr>
              <w:lang w:val="hu-HU"/>
            </w:rPr>
            <w:t xml:space="preserve">Major Zoltán: </w:t>
          </w:r>
          <w:hyperlink r:id="rId2" w:history="1">
            <w:r w:rsidR="00427CC4" w:rsidRPr="008F7A28">
              <w:rPr>
                <w:rStyle w:val="Hiperhivatkozs"/>
                <w:lang w:val="hu-HU"/>
              </w:rPr>
              <w:t>major.zoltan@austrotherm.hu</w:t>
            </w:r>
          </w:hyperlink>
          <w:r w:rsidR="00FB1B29">
            <w:rPr>
              <w:lang w:val="hu-HU"/>
            </w:rPr>
            <w:br/>
            <w:t>+36 30 698 0577</w:t>
          </w:r>
        </w:p>
      </w:tc>
      <w:tc>
        <w:tcPr>
          <w:tcW w:w="2270" w:type="dxa"/>
          <w:vAlign w:val="center"/>
        </w:tcPr>
        <w:p w14:paraId="48BD582D" w14:textId="77777777" w:rsidR="00A06A4E" w:rsidRPr="001F6F72" w:rsidRDefault="00A06A4E" w:rsidP="00637200">
          <w:pPr>
            <w:pStyle w:val="llb"/>
            <w:jc w:val="right"/>
            <w:rPr>
              <w:lang w:val="hu-HU"/>
            </w:rPr>
          </w:pPr>
          <w:r>
            <w:rPr>
              <w:noProof/>
            </w:rPr>
            <w:drawing>
              <wp:inline distT="0" distB="0" distL="0" distR="0" wp14:anchorId="50184EA6" wp14:editId="4F8E0534">
                <wp:extent cx="1162878" cy="371475"/>
                <wp:effectExtent l="0" t="0" r="0" b="0"/>
                <wp:docPr id="17" name="Ké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544" cy="382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F0D5C0" w14:textId="77777777" w:rsidR="006145D8" w:rsidRPr="001F6F72" w:rsidRDefault="006145D8" w:rsidP="004A0DBE">
    <w:pPr>
      <w:pStyle w:val="llb"/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1E8E" w14:textId="77777777" w:rsidR="001F6ED4" w:rsidRDefault="001F6ED4" w:rsidP="000172E5">
      <w:pPr>
        <w:spacing w:after="0" w:line="240" w:lineRule="auto"/>
      </w:pPr>
      <w:r>
        <w:separator/>
      </w:r>
    </w:p>
  </w:footnote>
  <w:footnote w:type="continuationSeparator" w:id="0">
    <w:p w14:paraId="63C32107" w14:textId="77777777" w:rsidR="001F6ED4" w:rsidRDefault="001F6ED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4"/>
      <w:gridCol w:w="8363"/>
    </w:tblGrid>
    <w:tr w:rsidR="00B337A2" w:rsidRPr="004A0DBE" w14:paraId="618B1F3E" w14:textId="77777777" w:rsidTr="00456EBA">
      <w:trPr>
        <w:trHeight w:val="575"/>
      </w:trPr>
      <w:tc>
        <w:tcPr>
          <w:tcW w:w="284" w:type="dxa"/>
          <w:vAlign w:val="center"/>
        </w:tcPr>
        <w:p w14:paraId="20610E2E" w14:textId="77777777" w:rsidR="00B337A2" w:rsidRPr="004A0DBE" w:rsidRDefault="00B337A2" w:rsidP="00637200">
          <w:pPr>
            <w:pStyle w:val="lfej"/>
            <w:rPr>
              <w:sz w:val="28"/>
              <w:szCs w:val="28"/>
              <w:lang w:val="hu-HU"/>
            </w:rPr>
          </w:pPr>
        </w:p>
      </w:tc>
      <w:tc>
        <w:tcPr>
          <w:tcW w:w="8363" w:type="dxa"/>
          <w:vAlign w:val="center"/>
        </w:tcPr>
        <w:p w14:paraId="4669BD2C" w14:textId="77777777" w:rsidR="00B337A2" w:rsidRPr="004A0DBE" w:rsidRDefault="00A341A1" w:rsidP="00A341A1">
          <w:pPr>
            <w:rPr>
              <w:rFonts w:ascii="Georgia" w:hAnsi="Georgia"/>
              <w:b/>
            </w:rPr>
          </w:pPr>
          <w:r w:rsidRPr="004A0DBE">
            <w:rPr>
              <w:rFonts w:ascii="Georgia" w:hAnsi="Georgia"/>
              <w:b/>
            </w:rPr>
            <w:t xml:space="preserve">ADATBEKÉRŐ MŰSZAKI AJÁNLATHOZ - </w:t>
          </w:r>
          <w:r w:rsidR="00791F88" w:rsidRPr="004A0DBE">
            <w:rPr>
              <w:rFonts w:ascii="Georgia" w:hAnsi="Georgia"/>
              <w:b/>
            </w:rPr>
            <w:t>LAPOSTETŐ</w:t>
          </w:r>
        </w:p>
      </w:tc>
    </w:tr>
  </w:tbl>
  <w:p w14:paraId="313A7AB2" w14:textId="77777777" w:rsidR="000172E5" w:rsidRPr="001F6F72" w:rsidRDefault="000172E5" w:rsidP="00311D4F">
    <w:pPr>
      <w:pStyle w:val="Nincstrkz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Fejezet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A6D4579"/>
    <w:multiLevelType w:val="hybridMultilevel"/>
    <w:tmpl w:val="D0165D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394A63"/>
    <w:multiLevelType w:val="hybridMultilevel"/>
    <w:tmpl w:val="D0165D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Függelé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Felsorol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Felsorol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Szmozott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zmozott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zmozott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Cmsor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Cmsor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Cmsor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7EA46DB"/>
    <w:multiLevelType w:val="hybridMultilevel"/>
    <w:tmpl w:val="D0165D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722082">
    <w:abstractNumId w:val="13"/>
  </w:num>
  <w:num w:numId="2" w16cid:durableId="595291957">
    <w:abstractNumId w:val="9"/>
  </w:num>
  <w:num w:numId="3" w16cid:durableId="260452007">
    <w:abstractNumId w:val="17"/>
  </w:num>
  <w:num w:numId="4" w16cid:durableId="1291083558">
    <w:abstractNumId w:val="14"/>
  </w:num>
  <w:num w:numId="5" w16cid:durableId="1418667725">
    <w:abstractNumId w:val="15"/>
  </w:num>
  <w:num w:numId="6" w16cid:durableId="1047071241">
    <w:abstractNumId w:val="22"/>
  </w:num>
  <w:num w:numId="7" w16cid:durableId="746075871">
    <w:abstractNumId w:val="8"/>
  </w:num>
  <w:num w:numId="8" w16cid:durableId="1220365563">
    <w:abstractNumId w:val="12"/>
  </w:num>
  <w:num w:numId="9" w16cid:durableId="905340902">
    <w:abstractNumId w:val="20"/>
  </w:num>
  <w:num w:numId="10" w16cid:durableId="1817454907">
    <w:abstractNumId w:val="1"/>
  </w:num>
  <w:num w:numId="11" w16cid:durableId="455376027">
    <w:abstractNumId w:val="6"/>
  </w:num>
  <w:num w:numId="12" w16cid:durableId="1899128418">
    <w:abstractNumId w:val="0"/>
  </w:num>
  <w:num w:numId="13" w16cid:durableId="290482906">
    <w:abstractNumId w:val="2"/>
  </w:num>
  <w:num w:numId="14" w16cid:durableId="951013172">
    <w:abstractNumId w:val="11"/>
  </w:num>
  <w:num w:numId="15" w16cid:durableId="875384619">
    <w:abstractNumId w:val="10"/>
  </w:num>
  <w:num w:numId="16" w16cid:durableId="2042364393">
    <w:abstractNumId w:val="18"/>
  </w:num>
  <w:num w:numId="17" w16cid:durableId="1591811518">
    <w:abstractNumId w:val="3"/>
  </w:num>
  <w:num w:numId="18" w16cid:durableId="127824067">
    <w:abstractNumId w:val="24"/>
  </w:num>
  <w:num w:numId="19" w16cid:durableId="1822387352">
    <w:abstractNumId w:val="21"/>
  </w:num>
  <w:num w:numId="20" w16cid:durableId="653069879">
    <w:abstractNumId w:val="16"/>
  </w:num>
  <w:num w:numId="21" w16cid:durableId="514343247">
    <w:abstractNumId w:val="23"/>
  </w:num>
  <w:num w:numId="22" w16cid:durableId="1255750166">
    <w:abstractNumId w:val="5"/>
  </w:num>
  <w:num w:numId="23" w16cid:durableId="573012301">
    <w:abstractNumId w:val="19"/>
  </w:num>
  <w:num w:numId="24" w16cid:durableId="684792794">
    <w:abstractNumId w:val="4"/>
  </w:num>
  <w:num w:numId="25" w16cid:durableId="1777673904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eJEIYng/yoARHP060GQ/L6TjRzx5NPHi0Hrlbs5/HlYIs8TeWzhoL4FxDRLawhQdIrl0mr8x8zIV98CIp9NUw==" w:salt="ILEqAeLbbJI/YUSDkh3Kt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F88"/>
    <w:rsid w:val="00006A76"/>
    <w:rsid w:val="000172E5"/>
    <w:rsid w:val="000254E3"/>
    <w:rsid w:val="00043D7B"/>
    <w:rsid w:val="00052382"/>
    <w:rsid w:val="0006568A"/>
    <w:rsid w:val="00076F0F"/>
    <w:rsid w:val="00082DD9"/>
    <w:rsid w:val="00084253"/>
    <w:rsid w:val="000B52BC"/>
    <w:rsid w:val="000D1F49"/>
    <w:rsid w:val="000D6CF1"/>
    <w:rsid w:val="00141EDD"/>
    <w:rsid w:val="001727CA"/>
    <w:rsid w:val="001800AB"/>
    <w:rsid w:val="001F6ED4"/>
    <w:rsid w:val="001F6F72"/>
    <w:rsid w:val="002826C3"/>
    <w:rsid w:val="00286C43"/>
    <w:rsid w:val="002C56E6"/>
    <w:rsid w:val="002E1CF1"/>
    <w:rsid w:val="00311D4F"/>
    <w:rsid w:val="00325CF4"/>
    <w:rsid w:val="0034390E"/>
    <w:rsid w:val="00344849"/>
    <w:rsid w:val="00361E11"/>
    <w:rsid w:val="00363808"/>
    <w:rsid w:val="003769BA"/>
    <w:rsid w:val="003D134E"/>
    <w:rsid w:val="003F0847"/>
    <w:rsid w:val="003F3158"/>
    <w:rsid w:val="003F7927"/>
    <w:rsid w:val="0040090B"/>
    <w:rsid w:val="00421107"/>
    <w:rsid w:val="00427CC4"/>
    <w:rsid w:val="00456EBA"/>
    <w:rsid w:val="0046302A"/>
    <w:rsid w:val="00487D2D"/>
    <w:rsid w:val="00492A31"/>
    <w:rsid w:val="004A0DBE"/>
    <w:rsid w:val="004D178E"/>
    <w:rsid w:val="004D5D62"/>
    <w:rsid w:val="00500F42"/>
    <w:rsid w:val="00502E9C"/>
    <w:rsid w:val="005112D0"/>
    <w:rsid w:val="00531FEE"/>
    <w:rsid w:val="005724FD"/>
    <w:rsid w:val="00577E06"/>
    <w:rsid w:val="00583334"/>
    <w:rsid w:val="005972C9"/>
    <w:rsid w:val="005A3BF7"/>
    <w:rsid w:val="005F2035"/>
    <w:rsid w:val="005F7990"/>
    <w:rsid w:val="006145D8"/>
    <w:rsid w:val="00637200"/>
    <w:rsid w:val="0063739C"/>
    <w:rsid w:val="0066008D"/>
    <w:rsid w:val="006875C7"/>
    <w:rsid w:val="006E6087"/>
    <w:rsid w:val="007147D7"/>
    <w:rsid w:val="00770F25"/>
    <w:rsid w:val="00791F88"/>
    <w:rsid w:val="007A35A8"/>
    <w:rsid w:val="007B0A85"/>
    <w:rsid w:val="007C6A52"/>
    <w:rsid w:val="008058FA"/>
    <w:rsid w:val="0082043E"/>
    <w:rsid w:val="00846B76"/>
    <w:rsid w:val="0086797B"/>
    <w:rsid w:val="008B3BC6"/>
    <w:rsid w:val="008D09D2"/>
    <w:rsid w:val="008E203A"/>
    <w:rsid w:val="0091229C"/>
    <w:rsid w:val="00913BB8"/>
    <w:rsid w:val="00940E73"/>
    <w:rsid w:val="0098597D"/>
    <w:rsid w:val="009F619A"/>
    <w:rsid w:val="009F6DDE"/>
    <w:rsid w:val="00A06A4E"/>
    <w:rsid w:val="00A13A3F"/>
    <w:rsid w:val="00A341A1"/>
    <w:rsid w:val="00A370A8"/>
    <w:rsid w:val="00A5515F"/>
    <w:rsid w:val="00AB2DC3"/>
    <w:rsid w:val="00AC2029"/>
    <w:rsid w:val="00AE7F22"/>
    <w:rsid w:val="00B20A7D"/>
    <w:rsid w:val="00B269B0"/>
    <w:rsid w:val="00B337A2"/>
    <w:rsid w:val="00B504B2"/>
    <w:rsid w:val="00BD4753"/>
    <w:rsid w:val="00BD5CB1"/>
    <w:rsid w:val="00BE62EE"/>
    <w:rsid w:val="00BF5C92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7589"/>
    <w:rsid w:val="00D16163"/>
    <w:rsid w:val="00D960DF"/>
    <w:rsid w:val="00DA17E3"/>
    <w:rsid w:val="00DB3FAD"/>
    <w:rsid w:val="00DC71EC"/>
    <w:rsid w:val="00DF692D"/>
    <w:rsid w:val="00E02B43"/>
    <w:rsid w:val="00E11351"/>
    <w:rsid w:val="00E61C09"/>
    <w:rsid w:val="00E85B26"/>
    <w:rsid w:val="00EB3B58"/>
    <w:rsid w:val="00EC7359"/>
    <w:rsid w:val="00EE3054"/>
    <w:rsid w:val="00F00606"/>
    <w:rsid w:val="00F01256"/>
    <w:rsid w:val="00F028FE"/>
    <w:rsid w:val="00F1654A"/>
    <w:rsid w:val="00F753C3"/>
    <w:rsid w:val="00FB1B29"/>
    <w:rsid w:val="00FC0DD1"/>
    <w:rsid w:val="00FC7475"/>
    <w:rsid w:val="00FE78A0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BD26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h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">
    <w:name w:val="Normal"/>
    <w:uiPriority w:val="1"/>
    <w:qFormat/>
    <w:rsid w:val="00311D4F"/>
    <w:pPr>
      <w:spacing w:before="200"/>
    </w:pPr>
  </w:style>
  <w:style w:type="paragraph" w:styleId="Cmsor1">
    <w:name w:val="heading 1"/>
    <w:basedOn w:val="Norml"/>
    <w:link w:val="Cmsor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Cmsor2">
    <w:name w:val="heading 2"/>
    <w:basedOn w:val="Norml"/>
    <w:link w:val="Cmsor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Cmsor3">
    <w:name w:val="heading 3"/>
    <w:basedOn w:val="Norml"/>
    <w:next w:val="Norml"/>
    <w:link w:val="Cmsor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Cmsor4">
    <w:name w:val="heading 4"/>
    <w:basedOn w:val="Norml"/>
    <w:link w:val="Cmsor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Cmsor5">
    <w:name w:val="heading 5"/>
    <w:basedOn w:val="Cmsor2"/>
    <w:link w:val="Cmsor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Bekezdsalapbettpusa"/>
    <w:uiPriority w:val="99"/>
    <w:semiHidden/>
    <w:rsid w:val="00CD4532"/>
    <w:rPr>
      <w:color w:val="2B579A"/>
      <w:shd w:val="clear" w:color="auto" w:fill="E6E6E6"/>
    </w:rPr>
  </w:style>
  <w:style w:type="paragraph" w:customStyle="1" w:styleId="Szmozottlista1">
    <w:name w:val="Számozott lista1"/>
    <w:basedOn w:val="Norm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laprtelmezett">
    <w:name w:val="Alapértelmezet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behzs">
    <w:name w:val="Normal Indent"/>
    <w:basedOn w:val="Norml"/>
    <w:uiPriority w:val="99"/>
    <w:qFormat/>
    <w:rsid w:val="00311D4F"/>
    <w:pPr>
      <w:spacing w:after="0"/>
      <w:ind w:left="720"/>
    </w:pPr>
  </w:style>
  <w:style w:type="character" w:customStyle="1" w:styleId="Cmsor3Char">
    <w:name w:val="Címsor 3 Char"/>
    <w:basedOn w:val="Bekezdsalapbettpusa"/>
    <w:link w:val="Cmsor3"/>
    <w:uiPriority w:val="1"/>
    <w:semiHidden/>
    <w:rsid w:val="006145D8"/>
    <w:rPr>
      <w:b/>
      <w:bCs/>
      <w:color w:val="694A77"/>
      <w:szCs w:val="27"/>
    </w:rPr>
  </w:style>
  <w:style w:type="paragraph" w:styleId="TJ1">
    <w:name w:val="toc 1"/>
    <w:basedOn w:val="Norml"/>
    <w:next w:val="Norm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5D8"/>
    <w:rPr>
      <w:sz w:val="18"/>
      <w:szCs w:val="20"/>
    </w:rPr>
  </w:style>
  <w:style w:type="paragraph" w:styleId="Felsorols">
    <w:name w:val="List Bullet"/>
    <w:basedOn w:val="Norm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Jegyzetszveg">
    <w:name w:val="annotation text"/>
    <w:basedOn w:val="Norml"/>
    <w:link w:val="JegyzetszvegChar"/>
    <w:uiPriority w:val="99"/>
    <w:semiHidden/>
    <w:rsid w:val="000D1F49"/>
    <w:rPr>
      <w:szCs w:val="24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D4532"/>
    <w:rPr>
      <w:szCs w:val="24"/>
    </w:rPr>
  </w:style>
  <w:style w:type="paragraph" w:styleId="lfej">
    <w:name w:val="header"/>
    <w:basedOn w:val="Norml"/>
    <w:link w:val="lfej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llb">
    <w:name w:val="footer"/>
    <w:basedOn w:val="Norml"/>
    <w:link w:val="llb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637200"/>
    <w:rPr>
      <w:sz w:val="18"/>
      <w:szCs w:val="24"/>
    </w:rPr>
  </w:style>
  <w:style w:type="character" w:styleId="Lbjegyzet-hivatkozs">
    <w:name w:val="footnote reference"/>
    <w:basedOn w:val="Bekezdsalapbettpusa"/>
    <w:uiPriority w:val="99"/>
    <w:semiHidden/>
    <w:rsid w:val="000D1F49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0D1F49"/>
    <w:rPr>
      <w:sz w:val="18"/>
      <w:szCs w:val="18"/>
    </w:rPr>
  </w:style>
  <w:style w:type="paragraph" w:styleId="Szmozottlista">
    <w:name w:val="List Number"/>
    <w:basedOn w:val="Norml"/>
    <w:uiPriority w:val="99"/>
    <w:semiHidden/>
    <w:rsid w:val="000D1F49"/>
    <w:pPr>
      <w:numPr>
        <w:numId w:val="5"/>
      </w:numPr>
      <w:spacing w:before="120"/>
    </w:pPr>
  </w:style>
  <w:style w:type="character" w:styleId="Hiperhivatkozs">
    <w:name w:val="Hyperlink"/>
    <w:basedOn w:val="Bekezdsalapbettpusa"/>
    <w:uiPriority w:val="99"/>
    <w:semiHidden/>
    <w:rsid w:val="000D1F49"/>
    <w:rPr>
      <w:color w:val="BF678E" w:themeColor="hyperlink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1F4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incstrkz">
    <w:name w:val="No Spacing"/>
    <w:basedOn w:val="Norm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Cm">
    <w:name w:val="Title"/>
    <w:basedOn w:val="Norml"/>
    <w:next w:val="Norml"/>
    <w:link w:val="Cm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elsorols2">
    <w:name w:val="List Bullet 2"/>
    <w:basedOn w:val="Norm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ratblzata">
    <w:name w:val="Ábra táblázata"/>
    <w:basedOn w:val="Normltblzat"/>
    <w:uiPriority w:val="99"/>
    <w:rsid w:val="000D1F49"/>
    <w:tblPr/>
    <w:trPr>
      <w:cantSplit/>
    </w:trPr>
  </w:style>
  <w:style w:type="character" w:customStyle="1" w:styleId="Cmsor4Char">
    <w:name w:val="Címsor 4 Char"/>
    <w:basedOn w:val="Bekezdsalapbettpusa"/>
    <w:link w:val="Cmsor4"/>
    <w:uiPriority w:val="9"/>
    <w:semiHidden/>
    <w:rsid w:val="006145D8"/>
    <w:rPr>
      <w:b/>
      <w:sz w:val="25"/>
      <w:szCs w:val="25"/>
    </w:rPr>
  </w:style>
  <w:style w:type="character" w:customStyle="1" w:styleId="Cmsor5Char">
    <w:name w:val="Címsor 5 Char"/>
    <w:basedOn w:val="Cmsor2Char"/>
    <w:link w:val="Cmsor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2">
    <w:name w:val="toc 2"/>
    <w:basedOn w:val="Norml"/>
    <w:next w:val="Norm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J3">
    <w:name w:val="toc 3"/>
    <w:basedOn w:val="Norml"/>
    <w:next w:val="Norm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rajegyzk">
    <w:name w:val="table of figures"/>
    <w:basedOn w:val="Norml"/>
    <w:next w:val="Norm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zmozottlista2">
    <w:name w:val="List Number 2"/>
    <w:basedOn w:val="Norm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Mrltotthiperhivatkozs">
    <w:name w:val="FollowedHyperlink"/>
    <w:basedOn w:val="Bekezdsalapbettpusa"/>
    <w:uiPriority w:val="99"/>
    <w:semiHidden/>
    <w:rsid w:val="000D1F49"/>
    <w:rPr>
      <w:color w:val="731F1C" w:themeColor="followedHyperlink"/>
      <w:u w:val="single"/>
    </w:rPr>
  </w:style>
  <w:style w:type="paragraph" w:styleId="NormlWeb">
    <w:name w:val="Normal (Web)"/>
    <w:basedOn w:val="Norm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nyvcme">
    <w:name w:val="Book Title"/>
    <w:basedOn w:val="Bekezdsalapbettpusa"/>
    <w:uiPriority w:val="33"/>
    <w:semiHidden/>
    <w:rsid w:val="000D1F49"/>
    <w:rPr>
      <w:b/>
      <w:bCs/>
      <w:i/>
      <w:iCs/>
      <w:spacing w:val="5"/>
    </w:rPr>
  </w:style>
  <w:style w:type="paragraph" w:styleId="Tartalomjegyzkcmsora">
    <w:name w:val="TOC Heading"/>
    <w:basedOn w:val="Norml"/>
    <w:next w:val="Norm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szvege">
    <w:name w:val="macro"/>
    <w:link w:val="Makrszveg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6145D8"/>
    <w:rPr>
      <w:rFonts w:ascii="Consolas" w:hAnsi="Consolas"/>
      <w:sz w:val="20"/>
      <w:szCs w:val="20"/>
    </w:rPr>
  </w:style>
  <w:style w:type="table" w:styleId="Rcsostblzat">
    <w:name w:val="Table Grid"/>
    <w:basedOn w:val="Normltblzat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145D8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rsid w:val="00A06A4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semiHidden/>
    <w:qFormat/>
    <w:rsid w:val="00E02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major.zoltan@austrotherm.hu" TargetMode="External"/><Relationship Id="rId1" Type="http://schemas.openxmlformats.org/officeDocument/2006/relationships/hyperlink" Target="mailto:ambrus.timea@austrotherm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u-geku\AppData\Roaming\Microsoft\Templates\Tagfelv&#233;teli%20&#369;rla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4A50A6C5664BE19DC5799D2D1841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C0F09D5-AB70-4238-B4C3-602D27AD0524}"/>
      </w:docPartPr>
      <w:docPartBody>
        <w:p w:rsidR="00331318" w:rsidRDefault="00331653" w:rsidP="00331653">
          <w:pPr>
            <w:pStyle w:val="2A4A50A6C5664BE19DC5799D2D1841D01"/>
          </w:pPr>
          <w:r w:rsidRPr="00531FEE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F4A88A0DD4C149EAB291E3C5E2A4ECF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7BA1AC-08DF-4ED9-85C7-CC0D49264260}"/>
      </w:docPartPr>
      <w:docPartBody>
        <w:p w:rsidR="00331318" w:rsidRDefault="00331653" w:rsidP="00331653">
          <w:pPr>
            <w:pStyle w:val="F4A88A0DD4C149EAB291E3C5E2A4ECFD1"/>
          </w:pPr>
          <w:r w:rsidRPr="00531FEE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FC9EA2B23A814B39BE111BFC7D0B97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84455CF-5A86-45EE-A0B0-E6814DE48CB4}"/>
      </w:docPartPr>
      <w:docPartBody>
        <w:p w:rsidR="00331318" w:rsidRDefault="00331653" w:rsidP="00331653">
          <w:pPr>
            <w:pStyle w:val="FC9EA2B23A814B39BE111BFC7D0B97401"/>
          </w:pPr>
          <w:r w:rsidRPr="00B269B0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A447B759AAF24558B81CF63B89C9C16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93146F-DE07-41A8-BD3D-3E9E3F7D2A47}"/>
      </w:docPartPr>
      <w:docPartBody>
        <w:p w:rsidR="00331318" w:rsidRDefault="00331653" w:rsidP="00331653">
          <w:pPr>
            <w:pStyle w:val="A447B759AAF24558B81CF63B89C9C1611"/>
          </w:pPr>
          <w:r w:rsidRPr="00B269B0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84A0A399DE434F378AF13A991A376BE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5582C8E-C768-441B-8D33-3DEBA475C002}"/>
      </w:docPartPr>
      <w:docPartBody>
        <w:p w:rsidR="00331318" w:rsidRDefault="00331653" w:rsidP="00331653">
          <w:pPr>
            <w:pStyle w:val="84A0A399DE434F378AF13A991A376BEA1"/>
          </w:pPr>
          <w:r w:rsidRPr="00B269B0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E134294F05C44013B0898D6836A8F1D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7037CBE-B01C-40EB-9824-3A58A0CA140E}"/>
      </w:docPartPr>
      <w:docPartBody>
        <w:p w:rsidR="00331318" w:rsidRDefault="00331653" w:rsidP="00331653">
          <w:pPr>
            <w:pStyle w:val="E134294F05C44013B0898D6836A8F1DA1"/>
          </w:pPr>
          <w:r w:rsidRPr="00B269B0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  <w:docPart>
      <w:docPartPr>
        <w:name w:val="77455EC16BFB4EB9B7A3ABDF052D1C6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AB0A504-C9CF-4135-9751-364391806500}"/>
      </w:docPartPr>
      <w:docPartBody>
        <w:p w:rsidR="00331318" w:rsidRDefault="00331653" w:rsidP="00331653">
          <w:pPr>
            <w:pStyle w:val="77455EC16BFB4EB9B7A3ABDF052D1C611"/>
          </w:pPr>
          <w:r w:rsidRPr="00325CF4">
            <w:rPr>
              <w:rStyle w:val="Helyrzszveg"/>
              <w:color w:val="FFFFFF" w:themeColor="background1"/>
              <w:sz w:val="18"/>
              <w:szCs w:val="18"/>
              <w:bdr w:val="single" w:sz="4" w:space="0" w:color="auto"/>
            </w:rPr>
            <w:t>Szöveg beírásához kattintson vagy koppintson ide.</w:t>
          </w:r>
        </w:p>
      </w:docPartBody>
    </w:docPart>
    <w:docPart>
      <w:docPartPr>
        <w:name w:val="186DD9F20AAE40DE9C73AC6682B3C56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5AEF002-CD3A-481D-8368-279DB2BE61F5}"/>
      </w:docPartPr>
      <w:docPartBody>
        <w:p w:rsidR="00331318" w:rsidRDefault="00331653" w:rsidP="00331653">
          <w:pPr>
            <w:pStyle w:val="186DD9F20AAE40DE9C73AC6682B3C5621"/>
          </w:pPr>
          <w:r w:rsidRPr="00B269B0">
            <w:rPr>
              <w:rStyle w:val="Helyrzszveg"/>
              <w:color w:val="FFFFFF" w:themeColor="background1"/>
              <w:sz w:val="20"/>
              <w:szCs w:val="20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5DC"/>
    <w:rsid w:val="0026041B"/>
    <w:rsid w:val="002805DC"/>
    <w:rsid w:val="00331318"/>
    <w:rsid w:val="00331653"/>
    <w:rsid w:val="008233C9"/>
    <w:rsid w:val="00CF7A5B"/>
    <w:rsid w:val="00ED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31653"/>
    <w:rPr>
      <w:color w:val="808080"/>
    </w:rPr>
  </w:style>
  <w:style w:type="paragraph" w:customStyle="1" w:styleId="2A4A50A6C5664BE19DC5799D2D1841D01">
    <w:name w:val="2A4A50A6C5664BE19DC5799D2D1841D0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F4A88A0DD4C149EAB291E3C5E2A4ECFD1">
    <w:name w:val="F4A88A0DD4C149EAB291E3C5E2A4ECFD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FC9EA2B23A814B39BE111BFC7D0B97401">
    <w:name w:val="FC9EA2B23A814B39BE111BFC7D0B9740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A447B759AAF24558B81CF63B89C9C1611">
    <w:name w:val="A447B759AAF24558B81CF63B89C9C161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84A0A399DE434F378AF13A991A376BEA1">
    <w:name w:val="84A0A399DE434F378AF13A991A376BEA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E134294F05C44013B0898D6836A8F1DA1">
    <w:name w:val="E134294F05C44013B0898D6836A8F1DA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  <w:style w:type="paragraph" w:customStyle="1" w:styleId="77455EC16BFB4EB9B7A3ABDF052D1C611">
    <w:name w:val="77455EC16BFB4EB9B7A3ABDF052D1C611"/>
    <w:rsid w:val="00331653"/>
    <w:pPr>
      <w:spacing w:before="200" w:after="200" w:line="271" w:lineRule="auto"/>
      <w:ind w:left="720"/>
      <w:contextualSpacing/>
    </w:pPr>
    <w:rPr>
      <w:rFonts w:eastAsiaTheme="minorHAnsi"/>
      <w:sz w:val="28"/>
      <w:szCs w:val="28"/>
      <w:lang w:val="hu" w:eastAsia="en-US"/>
    </w:rPr>
  </w:style>
  <w:style w:type="paragraph" w:customStyle="1" w:styleId="186DD9F20AAE40DE9C73AC6682B3C5621">
    <w:name w:val="186DD9F20AAE40DE9C73AC6682B3C5621"/>
    <w:rsid w:val="00331653"/>
    <w:pPr>
      <w:spacing w:before="200" w:after="200" w:line="271" w:lineRule="auto"/>
    </w:pPr>
    <w:rPr>
      <w:rFonts w:eastAsiaTheme="minorHAnsi"/>
      <w:sz w:val="28"/>
      <w:szCs w:val="28"/>
      <w:lang w:val="hu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38791D-11FC-4016-B042-2060E62BE6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Tagfelvételi űrlap.dotx</Template>
  <TotalTime>0</TotalTime>
  <Pages>2</Pages>
  <Words>186</Words>
  <Characters>1286</Characters>
  <Application>Microsoft Office Word</Application>
  <DocSecurity>4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2024-02-02T09:45:00Z</dcterms:created>
  <dcterms:modified xsi:type="dcterms:W3CDTF">2024-02-02T09:45:00Z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